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9EA83" w14:textId="77777777" w:rsidR="00636099" w:rsidRDefault="00806E1A">
      <w:pPr>
        <w:pStyle w:val="Title"/>
        <w:rPr>
          <w:sz w:val="48"/>
          <w:szCs w:val="48"/>
        </w:rPr>
      </w:pPr>
      <w:r w:rsidRPr="008B14F6">
        <w:rPr>
          <w:sz w:val="48"/>
          <w:szCs w:val="48"/>
        </w:rPr>
        <w:t>Extreme Environments Task:</w:t>
      </w:r>
    </w:p>
    <w:p w14:paraId="4D90E57B" w14:textId="48C671F7" w:rsidR="00806E1A" w:rsidRPr="00636099" w:rsidRDefault="00806E1A">
      <w:pPr>
        <w:pStyle w:val="Title"/>
        <w:rPr>
          <w:sz w:val="48"/>
          <w:szCs w:val="48"/>
        </w:rPr>
      </w:pPr>
      <w:r w:rsidRPr="00806E1A">
        <w:rPr>
          <w:sz w:val="36"/>
          <w:szCs w:val="36"/>
        </w:rPr>
        <w:t>Arid Environments and Location, Location, Location</w:t>
      </w:r>
      <w:r>
        <w:rPr>
          <w:sz w:val="36"/>
          <w:szCs w:val="36"/>
        </w:rPr>
        <w:t>!</w:t>
      </w:r>
    </w:p>
    <w:p w14:paraId="4AC07DA5" w14:textId="3734D26E" w:rsidR="00F460B5" w:rsidRPr="0045591A" w:rsidRDefault="0045591A" w:rsidP="00806E1A">
      <w:pPr>
        <w:pStyle w:val="Heading1"/>
        <w:numPr>
          <w:ilvl w:val="0"/>
          <w:numId w:val="17"/>
        </w:numPr>
        <w:rPr>
          <w:sz w:val="28"/>
          <w:szCs w:val="28"/>
        </w:rPr>
      </w:pPr>
      <w:r>
        <w:rPr>
          <w:sz w:val="28"/>
          <w:szCs w:val="28"/>
        </w:rPr>
        <w:t>Choose An</w:t>
      </w:r>
      <w:r w:rsidRPr="0045591A">
        <w:rPr>
          <w:sz w:val="28"/>
          <w:szCs w:val="28"/>
        </w:rPr>
        <w:t xml:space="preserve"> </w:t>
      </w:r>
      <w:r w:rsidR="00806E1A" w:rsidRPr="0045591A">
        <w:rPr>
          <w:sz w:val="28"/>
          <w:szCs w:val="28"/>
        </w:rPr>
        <w:t>Arid Environment</w:t>
      </w:r>
      <w:r w:rsidRPr="0045591A">
        <w:rPr>
          <w:sz w:val="28"/>
          <w:szCs w:val="28"/>
        </w:rPr>
        <w:t xml:space="preserve"> (Coastal, Polar, Subtropical)</w:t>
      </w:r>
    </w:p>
    <w:p w14:paraId="55A0F43D" w14:textId="65239051" w:rsidR="00806E1A" w:rsidRPr="008B14F6" w:rsidRDefault="00806E1A" w:rsidP="008B14F6">
      <w:pPr>
        <w:jc w:val="center"/>
        <w:rPr>
          <w:i/>
        </w:rPr>
      </w:pPr>
      <w:r w:rsidRPr="008B14F6">
        <w:rPr>
          <w:i/>
        </w:rPr>
        <w:t>(EX</w:t>
      </w:r>
      <w:r w:rsidR="00B57EDF">
        <w:rPr>
          <w:i/>
        </w:rPr>
        <w:t>: Atacama</w:t>
      </w:r>
      <w:r w:rsidRPr="008B14F6">
        <w:rPr>
          <w:i/>
        </w:rPr>
        <w:t>, Gobi, Sahara, Great Victoria, Mojave, Arabian, Kalahari, Patagonia</w:t>
      </w:r>
      <w:r w:rsidR="00B57EDF">
        <w:rPr>
          <w:i/>
        </w:rPr>
        <w:t>, SEE BELOW!</w:t>
      </w:r>
      <w:r w:rsidRPr="008B14F6">
        <w:rPr>
          <w:i/>
        </w:rPr>
        <w:t>)</w:t>
      </w:r>
    </w:p>
    <w:p w14:paraId="1AC6A513" w14:textId="4143BD02" w:rsidR="00806E1A" w:rsidRPr="0045591A" w:rsidRDefault="008B14F6" w:rsidP="008B14F6">
      <w:pPr>
        <w:pStyle w:val="ListParagraph"/>
        <w:numPr>
          <w:ilvl w:val="0"/>
          <w:numId w:val="17"/>
        </w:numPr>
        <w:rPr>
          <w:b/>
          <w:sz w:val="28"/>
          <w:szCs w:val="28"/>
        </w:rPr>
      </w:pPr>
      <w:r w:rsidRPr="0045591A">
        <w:rPr>
          <w:rFonts w:asciiTheme="majorHAnsi" w:eastAsiaTheme="majorEastAsia" w:hAnsiTheme="majorHAnsi" w:cstheme="majorBidi"/>
          <w:b/>
          <w:color w:val="454541" w:themeColor="text2" w:themeTint="E6"/>
          <w:sz w:val="28"/>
          <w:szCs w:val="28"/>
        </w:rPr>
        <w:t>In Your Notes</w:t>
      </w:r>
    </w:p>
    <w:p w14:paraId="51B7865E" w14:textId="3C89D35D" w:rsidR="00806E1A" w:rsidRDefault="00636099" w:rsidP="00806E1A">
      <w:pPr>
        <w:pStyle w:val="ListParagraph"/>
      </w:pPr>
      <w:r>
        <w:t>DESCRIBE: t</w:t>
      </w:r>
      <w:r w:rsidR="0045591A">
        <w:t xml:space="preserve">ype of desert, </w:t>
      </w:r>
      <w:r w:rsidR="0045591A" w:rsidRPr="0045591A">
        <w:rPr>
          <w:u w:val="single"/>
        </w:rPr>
        <w:t>topography</w:t>
      </w:r>
      <w:r w:rsidR="0045591A">
        <w:t xml:space="preserve"> (physical features), </w:t>
      </w:r>
      <w:r w:rsidR="0045591A" w:rsidRPr="0045591A">
        <w:rPr>
          <w:u w:val="single"/>
        </w:rPr>
        <w:t>relief</w:t>
      </w:r>
      <w:r w:rsidR="0045591A">
        <w:t xml:space="preserve"> (elevation above sea level), and </w:t>
      </w:r>
      <w:r w:rsidR="00806E1A" w:rsidRPr="00806E1A">
        <w:rPr>
          <w:u w:val="single"/>
        </w:rPr>
        <w:t>relative location</w:t>
      </w:r>
      <w:r>
        <w:t xml:space="preserve"> </w:t>
      </w:r>
      <w:r w:rsidR="00806E1A">
        <w:t>(local, national, international)</w:t>
      </w:r>
      <w:r w:rsidR="0045591A">
        <w:t>.</w:t>
      </w:r>
      <w:r w:rsidR="008B14F6">
        <w:t xml:space="preserve">   </w:t>
      </w:r>
    </w:p>
    <w:p w14:paraId="08AAB465" w14:textId="77777777" w:rsidR="00806E1A" w:rsidRPr="00806E1A" w:rsidRDefault="00806E1A" w:rsidP="00806E1A">
      <w:pPr>
        <w:pStyle w:val="ListParagraph"/>
      </w:pPr>
    </w:p>
    <w:p w14:paraId="17D73DEB" w14:textId="54079F62" w:rsidR="008B14F6" w:rsidRDefault="00806E1A" w:rsidP="008B14F6">
      <w:pPr>
        <w:pStyle w:val="ListParagraph"/>
      </w:pPr>
      <w:r>
        <w:t xml:space="preserve">EXPLAIN: the location of your chosen desert in terms of </w:t>
      </w:r>
      <w:r w:rsidRPr="00806E1A">
        <w:rPr>
          <w:u w:val="single"/>
        </w:rPr>
        <w:t>pressure</w:t>
      </w:r>
      <w:r>
        <w:t xml:space="preserve">, </w:t>
      </w:r>
      <w:r w:rsidR="0045591A">
        <w:rPr>
          <w:u w:val="single"/>
        </w:rPr>
        <w:t>continentality,</w:t>
      </w:r>
      <w:r w:rsidR="0045591A">
        <w:t xml:space="preserve"> </w:t>
      </w:r>
      <w:r w:rsidRPr="00806E1A">
        <w:rPr>
          <w:u w:val="single"/>
        </w:rPr>
        <w:t>ocean currents</w:t>
      </w:r>
      <w:r>
        <w:t>, and</w:t>
      </w:r>
      <w:r w:rsidR="0045591A">
        <w:t>/or</w:t>
      </w:r>
      <w:r>
        <w:t xml:space="preserve"> the </w:t>
      </w:r>
      <w:r w:rsidRPr="00806E1A">
        <w:rPr>
          <w:u w:val="single"/>
        </w:rPr>
        <w:t>rainshadow effect.</w:t>
      </w:r>
      <w:r>
        <w:t xml:space="preserve"> </w:t>
      </w:r>
      <w:r w:rsidR="001E7688">
        <w:t>(</w:t>
      </w:r>
      <w:r w:rsidR="0045591A">
        <w:t>Note:</w:t>
      </w:r>
      <w:r w:rsidR="001E7688">
        <w:t xml:space="preserve"> </w:t>
      </w:r>
      <w:r w:rsidR="008B14F6">
        <w:t>not all factors may influ</w:t>
      </w:r>
      <w:r w:rsidR="0045591A">
        <w:t>ence the location</w:t>
      </w:r>
      <w:r w:rsidR="001E7688">
        <w:t>)</w:t>
      </w:r>
    </w:p>
    <w:p w14:paraId="437A48D8" w14:textId="77777777" w:rsidR="0045591A" w:rsidRDefault="0045591A" w:rsidP="008B14F6">
      <w:pPr>
        <w:pStyle w:val="ListParagraph"/>
      </w:pPr>
    </w:p>
    <w:p w14:paraId="454962EE" w14:textId="1254EED1" w:rsidR="0045591A" w:rsidRDefault="0045591A" w:rsidP="008B14F6">
      <w:pPr>
        <w:pStyle w:val="ListParagraph"/>
      </w:pPr>
      <w:r>
        <w:t>INCLUDE: two or thr</w:t>
      </w:r>
      <w:r w:rsidR="00B502DE">
        <w:t xml:space="preserve">ee graphics or pictures </w:t>
      </w:r>
      <w:bookmarkStart w:id="0" w:name="_GoBack"/>
      <w:bookmarkEnd w:id="0"/>
      <w:r>
        <w:t>which will illustrate your examples.</w:t>
      </w:r>
    </w:p>
    <w:p w14:paraId="376F0ED4" w14:textId="487D0D0D" w:rsidR="008B14F6" w:rsidRPr="0045591A" w:rsidRDefault="008B14F6" w:rsidP="008B14F6">
      <w:pPr>
        <w:pStyle w:val="Heading1"/>
        <w:numPr>
          <w:ilvl w:val="0"/>
          <w:numId w:val="17"/>
        </w:numPr>
        <w:rPr>
          <w:sz w:val="28"/>
          <w:szCs w:val="28"/>
        </w:rPr>
      </w:pPr>
      <w:r w:rsidRPr="0045591A">
        <w:rPr>
          <w:sz w:val="28"/>
          <w:szCs w:val="28"/>
        </w:rPr>
        <w:t>Presen</w:t>
      </w:r>
      <w:r w:rsidR="0045591A">
        <w:rPr>
          <w:sz w:val="28"/>
          <w:szCs w:val="28"/>
        </w:rPr>
        <w:t>t Your Findings In Small Groups/To a Partner</w:t>
      </w:r>
    </w:p>
    <w:p w14:paraId="3A98A62B" w14:textId="12255064" w:rsidR="00F460B5" w:rsidRDefault="008B14F6" w:rsidP="00B57EDF">
      <w:pPr>
        <w:ind w:left="720"/>
      </w:pPr>
      <w:r>
        <w:t>Next class you will have th</w:t>
      </w:r>
      <w:r w:rsidR="0045591A">
        <w:t>e opportunity to tell one or two peers</w:t>
      </w:r>
      <w:r>
        <w:t xml:space="preserve"> about your desert</w:t>
      </w:r>
      <w:r w:rsidR="0045591A">
        <w:t xml:space="preserve"> and look for similarities and differences between the environments</w:t>
      </w:r>
      <w:r>
        <w:t xml:space="preserve">. Be prepared </w:t>
      </w:r>
      <w:r w:rsidR="00B57EDF">
        <w:t xml:space="preserve">also </w:t>
      </w:r>
      <w:r>
        <w:t>to</w:t>
      </w:r>
      <w:r w:rsidR="0045591A">
        <w:t xml:space="preserve"> ask questions</w:t>
      </w:r>
      <w:r w:rsidR="00B57EDF">
        <w:t xml:space="preserve">. </w:t>
      </w:r>
    </w:p>
    <w:p w14:paraId="0D2BA095" w14:textId="77777777" w:rsidR="00F460B5" w:rsidRDefault="00806E1A" w:rsidP="008B14F6">
      <w:pPr>
        <w:jc w:val="center"/>
      </w:pPr>
      <w:r w:rsidRPr="00806E1A">
        <w:rPr>
          <w:noProof/>
          <w:lang w:eastAsia="en-US"/>
        </w:rPr>
        <w:drawing>
          <wp:inline distT="0" distB="0" distL="0" distR="0" wp14:anchorId="5DBC2940" wp14:editId="16877423">
            <wp:extent cx="5983829" cy="3787140"/>
            <wp:effectExtent l="0" t="0" r="1079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91771" cy="379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0B5" w:rsidSect="008B14F6">
      <w:footerReference w:type="defaul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4820EE" w14:textId="77777777" w:rsidR="003578DF" w:rsidRDefault="003578DF">
      <w:pPr>
        <w:spacing w:after="0" w:line="240" w:lineRule="auto"/>
      </w:pPr>
      <w:r>
        <w:separator/>
      </w:r>
    </w:p>
  </w:endnote>
  <w:endnote w:type="continuationSeparator" w:id="0">
    <w:p w14:paraId="6779C2B6" w14:textId="77777777" w:rsidR="003578DF" w:rsidRDefault="00357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28524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FD47E7" w14:textId="77777777" w:rsidR="00F460B5" w:rsidRDefault="00D062EC"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14F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6EDC50" w14:textId="77777777" w:rsidR="003578DF" w:rsidRDefault="003578DF">
      <w:pPr>
        <w:spacing w:after="0" w:line="240" w:lineRule="auto"/>
      </w:pPr>
      <w:r>
        <w:separator/>
      </w:r>
    </w:p>
  </w:footnote>
  <w:footnote w:type="continuationSeparator" w:id="0">
    <w:p w14:paraId="1024D5EF" w14:textId="77777777" w:rsidR="003578DF" w:rsidRDefault="00357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6EE2A7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A83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19E4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0C6C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D80F29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A46C7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FC25A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5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2F819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9">
    <w:nsid w:val="FFFFFF89"/>
    <w:multiLevelType w:val="singleLevel"/>
    <w:tmpl w:val="C97C33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C190004"/>
    <w:multiLevelType w:val="hybridMultilevel"/>
    <w:tmpl w:val="84A4F6C8"/>
    <w:lvl w:ilvl="0" w:tplc="1C7E5174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D91FC2"/>
    <w:multiLevelType w:val="hybridMultilevel"/>
    <w:tmpl w:val="2992543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780F64"/>
    <w:multiLevelType w:val="hybridMultilevel"/>
    <w:tmpl w:val="522CBDEC"/>
    <w:lvl w:ilvl="0" w:tplc="DD5A56D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0385202"/>
    <w:multiLevelType w:val="hybridMultilevel"/>
    <w:tmpl w:val="C13A5756"/>
    <w:lvl w:ilvl="0" w:tplc="EFC059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</w:num>
  <w:num w:numId="3">
    <w:abstractNumId w:val="9"/>
  </w:num>
  <w:num w:numId="4">
    <w:abstractNumId w:val="8"/>
    <w:lvlOverride w:ilvl="0">
      <w:lvl w:ilvl="0">
        <w:start w:val="1"/>
        <w:numFmt w:val="decimal"/>
        <w:lvlText w:val="%1.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</w:num>
  <w:num w:numId="15">
    <w:abstractNumId w:val="8"/>
  </w:num>
  <w:num w:numId="16">
    <w:abstractNumId w:val="13"/>
  </w:num>
  <w:num w:numId="17">
    <w:abstractNumId w:val="1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E1A"/>
    <w:rsid w:val="001E53F2"/>
    <w:rsid w:val="001E7688"/>
    <w:rsid w:val="003578DF"/>
    <w:rsid w:val="0045591A"/>
    <w:rsid w:val="00636099"/>
    <w:rsid w:val="00806E1A"/>
    <w:rsid w:val="008B14F6"/>
    <w:rsid w:val="00B502DE"/>
    <w:rsid w:val="00B57EDF"/>
    <w:rsid w:val="00D062EC"/>
    <w:rsid w:val="00EB35EC"/>
    <w:rsid w:val="00F4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20112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666660" w:themeColor="text2" w:themeTint="BF"/>
        <w:sz w:val="24"/>
        <w:szCs w:val="24"/>
        <w:lang w:val="en-US" w:eastAsia="ja-JP" w:bidi="ar-SA"/>
      </w:rPr>
    </w:rPrDefault>
    <w:pPrDefault>
      <w:pPr>
        <w:spacing w:after="360" w:line="264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1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340" w:after="120"/>
      <w:contextualSpacing/>
      <w:outlineLvl w:val="3"/>
    </w:pPr>
    <w:rPr>
      <w:rFonts w:asciiTheme="majorHAnsi" w:eastAsiaTheme="majorEastAsia" w:hAnsiTheme="majorHAnsi" w:cstheme="majorBidi"/>
      <w:iCs/>
      <w:color w:val="FF7A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340" w:after="120"/>
      <w:contextualSpacing/>
      <w:outlineLvl w:val="4"/>
    </w:pPr>
    <w:rPr>
      <w:rFonts w:asciiTheme="majorHAnsi" w:eastAsiaTheme="majorEastAsia" w:hAnsiTheme="majorHAnsi" w:cstheme="majorBidi"/>
      <w:i/>
      <w:color w:val="FF7A00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340" w:after="120"/>
      <w:contextualSpacing/>
      <w:outlineLvl w:val="5"/>
    </w:pPr>
    <w:rPr>
      <w:rFonts w:asciiTheme="majorHAnsi" w:eastAsiaTheme="majorEastAsia" w:hAnsiTheme="majorHAnsi" w:cstheme="majorBidi"/>
      <w:b/>
      <w:color w:val="FF7A00" w:themeColor="accent1"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340" w:after="120"/>
      <w:contextualSpacing/>
      <w:outlineLvl w:val="6"/>
    </w:pPr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340" w:after="120"/>
      <w:contextualSpacing/>
      <w:outlineLvl w:val="7"/>
    </w:pPr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340" w:after="120"/>
      <w:contextualSpacing/>
      <w:outlineLvl w:val="8"/>
    </w:pPr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pPr>
      <w:pBdr>
        <w:bottom w:val="single" w:sz="48" w:space="22" w:color="FF7A00" w:themeColor="accent1"/>
      </w:pBdr>
      <w:spacing w:after="400" w:line="240" w:lineRule="auto"/>
      <w:contextualSpacing/>
    </w:pPr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color w:val="454541" w:themeColor="text2" w:themeTint="E6"/>
      <w:kern w:val="28"/>
      <w:sz w:val="60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olor w:val="454541" w:themeColor="text2" w:themeTint="E6"/>
      <w:sz w:val="44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i/>
      <w:color w:val="FF7A00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color w:val="FF7A00" w:themeColor="accent1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b/>
      <w:i/>
      <w:iCs/>
      <w:color w:val="FF7A00" w:themeColor="accent1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FF7A00" w:themeColor="accent1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FF7A00" w:themeColor="accent1"/>
      <w:sz w:val="20"/>
      <w:szCs w:val="21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color w:val="FF7A00" w:themeColor="accent1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color w:val="FF7A00" w:themeColor="accent1"/>
      <w:sz w:val="34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i/>
      <w:iCs/>
      <w:color w:val="666660" w:themeColor="text2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454541" w:themeColor="text2" w:themeTint="E6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olor w:val="666660" w:themeColor="text2" w:themeTint="BF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320" w:after="320"/>
    </w:pPr>
    <w:rPr>
      <w:i/>
      <w:iCs/>
      <w:sz w:val="34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sz w:val="3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20" w:after="320"/>
    </w:pPr>
    <w:rPr>
      <w:b/>
      <w:i/>
      <w:iCs/>
      <w:color w:val="454541" w:themeColor="text2" w:themeTint="E6"/>
      <w:sz w:val="3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b/>
      <w:i/>
      <w:iCs/>
      <w:color w:val="454541" w:themeColor="text2" w:themeTint="E6"/>
      <w:sz w:val="34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666660" w:themeColor="text2" w:themeTint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666660" w:themeColor="text2" w:themeTint="BF"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spacing w:val="0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ListParagraph">
    <w:name w:val="List Paragraph"/>
    <w:basedOn w:val="Normal"/>
    <w:uiPriority w:val="34"/>
    <w:unhideWhenUsed/>
    <w:qFormat/>
    <w:rsid w:val="00806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nstpierre/Library/Containers/com.microsoft.Word/Data/Library/Caches/1033/TM10002069/Write%20a%20Journal.dotx" TargetMode="External"/></Relationships>
</file>

<file path=word/theme/theme1.xml><?xml version="1.0" encoding="utf-8"?>
<a:theme xmlns:a="http://schemas.openxmlformats.org/drawingml/2006/main" name="Office Theme">
  <a:themeElements>
    <a:clrScheme name="Journal">
      <a:dk1>
        <a:sysClr val="windowText" lastClr="000000"/>
      </a:dk1>
      <a:lt1>
        <a:sysClr val="window" lastClr="FFFFFF"/>
      </a:lt1>
      <a:dk2>
        <a:srgbClr val="31312E"/>
      </a:dk2>
      <a:lt2>
        <a:srgbClr val="FDFBF9"/>
      </a:lt2>
      <a:accent1>
        <a:srgbClr val="FF7A00"/>
      </a:accent1>
      <a:accent2>
        <a:srgbClr val="FF6275"/>
      </a:accent2>
      <a:accent3>
        <a:srgbClr val="9CC346"/>
      </a:accent3>
      <a:accent4>
        <a:srgbClr val="A96EB6"/>
      </a:accent4>
      <a:accent5>
        <a:srgbClr val="F89A4A"/>
      </a:accent5>
      <a:accent6>
        <a:srgbClr val="E7D364"/>
      </a:accent6>
      <a:hlink>
        <a:srgbClr val="34B6C3"/>
      </a:hlink>
      <a:folHlink>
        <a:srgbClr val="A96EB6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Write a Journal.dotx</Template>
  <TotalTime>26</TotalTime>
  <Pages>1</Pages>
  <Words>134</Words>
  <Characters>765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St. Pierre, Nicole</dc:creator>
  <cp:keywords/>
  <dc:description/>
  <cp:lastModifiedBy>St. Pierre, Nicole</cp:lastModifiedBy>
  <cp:revision>5</cp:revision>
  <dcterms:created xsi:type="dcterms:W3CDTF">2016-08-19T09:08:00Z</dcterms:created>
  <dcterms:modified xsi:type="dcterms:W3CDTF">2016-08-21T13:11:00Z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TF10002001</vt:lpwstr>
  </property>
</Properties>
</file>